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BDE70" w14:textId="1296E0DF" w:rsidR="007700EC" w:rsidRPr="00B01126" w:rsidRDefault="007700EC" w:rsidP="007700EC">
      <w:pPr>
        <w:jc w:val="center"/>
        <w:rPr>
          <w:rFonts w:eastAsia="標楷體"/>
          <w:sz w:val="44"/>
          <w:szCs w:val="48"/>
        </w:rPr>
      </w:pPr>
      <w:bookmarkStart w:id="0" w:name="_GoBack"/>
      <w:r w:rsidRPr="00B01126">
        <w:rPr>
          <w:rFonts w:eastAsia="標楷體"/>
          <w:sz w:val="44"/>
          <w:szCs w:val="48"/>
        </w:rPr>
        <w:t>1</w:t>
      </w:r>
      <w:r w:rsidR="00FF72C2" w:rsidRPr="00B01126">
        <w:rPr>
          <w:rFonts w:eastAsia="標楷體" w:hint="eastAsia"/>
          <w:sz w:val="44"/>
          <w:szCs w:val="48"/>
        </w:rPr>
        <w:t>1</w:t>
      </w:r>
      <w:r w:rsidR="00946C6D" w:rsidRPr="00B01126">
        <w:rPr>
          <w:rFonts w:eastAsia="標楷體"/>
          <w:sz w:val="44"/>
          <w:szCs w:val="48"/>
        </w:rPr>
        <w:t>2</w:t>
      </w:r>
      <w:r w:rsidRPr="00B01126">
        <w:rPr>
          <w:rFonts w:eastAsia="標楷體"/>
          <w:sz w:val="44"/>
          <w:szCs w:val="48"/>
        </w:rPr>
        <w:t>學年度第</w:t>
      </w:r>
      <w:r w:rsidR="00714762" w:rsidRPr="00B01126">
        <w:rPr>
          <w:rFonts w:eastAsia="標楷體" w:hint="eastAsia"/>
          <w:sz w:val="44"/>
          <w:szCs w:val="48"/>
        </w:rPr>
        <w:t>2</w:t>
      </w:r>
      <w:r w:rsidRPr="00B01126">
        <w:rPr>
          <w:rFonts w:eastAsia="標楷體"/>
          <w:sz w:val="44"/>
          <w:szCs w:val="48"/>
        </w:rPr>
        <w:t>學期</w:t>
      </w:r>
      <w:r w:rsidRPr="00B01126">
        <w:rPr>
          <w:rFonts w:eastAsia="標楷體"/>
          <w:sz w:val="44"/>
          <w:szCs w:val="48"/>
        </w:rPr>
        <w:t xml:space="preserve"> </w:t>
      </w:r>
      <w:r w:rsidRPr="00B01126">
        <w:rPr>
          <w:rFonts w:eastAsia="標楷體"/>
          <w:sz w:val="44"/>
          <w:szCs w:val="48"/>
        </w:rPr>
        <w:t>財金系辦</w:t>
      </w:r>
      <w:r w:rsidR="006B4764" w:rsidRPr="00B01126">
        <w:rPr>
          <w:rFonts w:eastAsia="標楷體" w:hint="eastAsia"/>
          <w:sz w:val="44"/>
          <w:szCs w:val="48"/>
        </w:rPr>
        <w:t>校務</w:t>
      </w:r>
      <w:proofErr w:type="gramStart"/>
      <w:r w:rsidR="00FF358A" w:rsidRPr="00B01126">
        <w:rPr>
          <w:rFonts w:eastAsia="標楷體" w:hint="eastAsia"/>
          <w:sz w:val="44"/>
          <w:szCs w:val="48"/>
        </w:rPr>
        <w:t>學習生班</w:t>
      </w:r>
      <w:r w:rsidRPr="00B01126">
        <w:rPr>
          <w:rFonts w:eastAsia="標楷體"/>
          <w:sz w:val="44"/>
          <w:szCs w:val="48"/>
        </w:rPr>
        <w:t>表</w:t>
      </w:r>
      <w:proofErr w:type="gramEnd"/>
    </w:p>
    <w:tbl>
      <w:tblPr>
        <w:tblW w:w="4361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44"/>
        <w:gridCol w:w="2236"/>
        <w:gridCol w:w="2239"/>
        <w:gridCol w:w="2236"/>
        <w:gridCol w:w="2239"/>
        <w:gridCol w:w="2239"/>
      </w:tblGrid>
      <w:tr w:rsidR="0089062C" w:rsidRPr="004306AA" w14:paraId="24D52957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14:paraId="20915651" w14:textId="77777777" w:rsidR="007700EC" w:rsidRPr="00946C6D" w:rsidRDefault="00B41840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8"/>
                <w:szCs w:val="32"/>
              </w:rPr>
              <w:t>區分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1CFF" w14:textId="77777777" w:rsidR="007700EC" w:rsidRPr="00946C6D" w:rsidRDefault="007700EC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/>
                <w:kern w:val="0"/>
                <w:sz w:val="28"/>
                <w:szCs w:val="32"/>
              </w:rPr>
              <w:t>星期一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25A0" w14:textId="77777777" w:rsidR="007700EC" w:rsidRPr="00946C6D" w:rsidRDefault="007700EC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/>
                <w:kern w:val="0"/>
                <w:sz w:val="28"/>
                <w:szCs w:val="32"/>
              </w:rPr>
              <w:t>星期二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2D70" w14:textId="77777777" w:rsidR="007700EC" w:rsidRPr="00946C6D" w:rsidRDefault="007700EC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/>
                <w:kern w:val="0"/>
                <w:sz w:val="28"/>
                <w:szCs w:val="32"/>
              </w:rPr>
              <w:t>星期三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60903" w14:textId="77777777" w:rsidR="007700EC" w:rsidRPr="00946C6D" w:rsidRDefault="007700EC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/>
                <w:kern w:val="0"/>
                <w:sz w:val="28"/>
                <w:szCs w:val="32"/>
              </w:rPr>
              <w:t>星期四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4A46F" w14:textId="77777777" w:rsidR="007700EC" w:rsidRPr="00946C6D" w:rsidRDefault="007700EC" w:rsidP="00E43A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32"/>
              </w:rPr>
            </w:pPr>
            <w:r w:rsidRPr="00946C6D">
              <w:rPr>
                <w:rFonts w:ascii="標楷體" w:eastAsia="標楷體" w:hAnsi="標楷體"/>
                <w:kern w:val="0"/>
                <w:sz w:val="28"/>
                <w:szCs w:val="32"/>
              </w:rPr>
              <w:t>星期五</w:t>
            </w:r>
          </w:p>
        </w:tc>
      </w:tr>
      <w:tr w:rsidR="0089062C" w:rsidRPr="00332F80" w14:paraId="72FA6D03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FC17A" w14:textId="77777777" w:rsidR="00927E56" w:rsidRPr="00946C6D" w:rsidRDefault="00927E56" w:rsidP="006D5758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08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00~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0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9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:00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E3B1D" w14:textId="45747377" w:rsidR="00927E56" w:rsidRPr="00927E56" w:rsidRDefault="00927E56" w:rsidP="006D57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EA08D" w14:textId="1619963A" w:rsidR="00927E56" w:rsidRPr="00927E56" w:rsidRDefault="00927E56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212F9" w14:textId="7D986A75" w:rsidR="00927E56" w:rsidRPr="00927E56" w:rsidRDefault="00927E56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E9474" w14:textId="361A7667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C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1F03F" w14:textId="7435B2A5" w:rsidR="00927E56" w:rsidRPr="00927E56" w:rsidRDefault="00927E56" w:rsidP="00946C6D">
            <w:pPr>
              <w:jc w:val="center"/>
              <w:rPr>
                <w:sz w:val="28"/>
                <w:szCs w:val="28"/>
              </w:rPr>
            </w:pPr>
          </w:p>
        </w:tc>
      </w:tr>
      <w:tr w:rsidR="0089062C" w:rsidRPr="00332F80" w14:paraId="5B8D4AA4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4FAEA" w14:textId="77777777" w:rsidR="006D5758" w:rsidRPr="00946C6D" w:rsidRDefault="006D5758" w:rsidP="006D5758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bookmarkStart w:id="1" w:name="_Hlk66375756"/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0</w:t>
            </w:r>
            <w:r w:rsidR="00927E56"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9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00~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10:00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A88FF" w14:textId="4B6F1AFF" w:rsidR="006D5758" w:rsidRPr="00927E56" w:rsidRDefault="006D5758" w:rsidP="006D57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67BFF" w14:textId="64ACDB77" w:rsidR="006D5758" w:rsidRPr="00927E56" w:rsidRDefault="006D5758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FCBEB" w14:textId="0A6AF4DE" w:rsidR="006D5758" w:rsidRPr="00927E56" w:rsidRDefault="006D5758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EA787" w14:textId="31FBA479" w:rsidR="006D5758" w:rsidRPr="00927E56" w:rsidRDefault="006D5758" w:rsidP="00946C6D">
            <w:pPr>
              <w:widowControl/>
              <w:jc w:val="center"/>
              <w:rPr>
                <w:rFonts w:ascii="標楷體" w:eastAsia="標楷體" w:hAnsi="標楷體"/>
                <w:color w:val="C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D9F83" w14:textId="7FA0B440" w:rsidR="006D5758" w:rsidRPr="00927E56" w:rsidRDefault="006D5758" w:rsidP="00946C6D">
            <w:pPr>
              <w:jc w:val="center"/>
              <w:rPr>
                <w:sz w:val="28"/>
                <w:szCs w:val="28"/>
              </w:rPr>
            </w:pPr>
          </w:p>
        </w:tc>
      </w:tr>
      <w:tr w:rsidR="0089062C" w:rsidRPr="00332F80" w14:paraId="0C3B2969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55EB4" w14:textId="77777777" w:rsidR="006D5758" w:rsidRPr="00946C6D" w:rsidRDefault="006D5758" w:rsidP="006D5758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10:00~1</w:t>
            </w:r>
            <w:r w:rsidR="00927E56"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:00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EF328" w14:textId="77777777" w:rsidR="006D5758" w:rsidRPr="00927E56" w:rsidRDefault="006D5758" w:rsidP="006D57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34896" w14:textId="77777777" w:rsidR="006D5758" w:rsidRPr="00927E56" w:rsidRDefault="006D5758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4A21" w14:textId="12DFC61F" w:rsidR="006D5758" w:rsidRPr="00927E56" w:rsidRDefault="006D5758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CB133" w14:textId="6FDDC7B8" w:rsidR="006D5758" w:rsidRPr="00927E56" w:rsidRDefault="006D5758" w:rsidP="00946C6D">
            <w:pPr>
              <w:widowControl/>
              <w:jc w:val="center"/>
              <w:rPr>
                <w:rFonts w:ascii="標楷體" w:eastAsia="標楷體" w:hAnsi="標楷體"/>
                <w:color w:val="C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6C9DE" w14:textId="0988C22C" w:rsidR="006D5758" w:rsidRPr="00927E56" w:rsidRDefault="006D5758" w:rsidP="00946C6D">
            <w:pPr>
              <w:jc w:val="center"/>
              <w:rPr>
                <w:sz w:val="28"/>
                <w:szCs w:val="28"/>
              </w:rPr>
            </w:pPr>
          </w:p>
        </w:tc>
      </w:tr>
      <w:tr w:rsidR="0089062C" w:rsidRPr="00332F80" w14:paraId="08140697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059DD" w14:textId="77777777" w:rsidR="00927E56" w:rsidRPr="00946C6D" w:rsidRDefault="00927E56" w:rsidP="006D5758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:00~12:00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46062" w14:textId="77777777" w:rsidR="00927E56" w:rsidRPr="00927E56" w:rsidRDefault="00927E56" w:rsidP="006D57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2550F" w14:textId="77777777" w:rsidR="00927E56" w:rsidRPr="00927E56" w:rsidRDefault="00927E56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608E6" w14:textId="41A64A62" w:rsidR="00927E56" w:rsidRPr="00927E56" w:rsidRDefault="00927E56" w:rsidP="00946C6D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04156" w14:textId="0903602D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C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75BA7" w14:textId="0C086057" w:rsidR="00927E56" w:rsidRPr="00927E56" w:rsidRDefault="00927E56" w:rsidP="00946C6D">
            <w:pPr>
              <w:jc w:val="center"/>
              <w:rPr>
                <w:sz w:val="28"/>
                <w:szCs w:val="28"/>
              </w:rPr>
            </w:pPr>
          </w:p>
        </w:tc>
      </w:tr>
      <w:tr w:rsidR="00946C6D" w:rsidRPr="00332F80" w14:paraId="309AC043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1019E" w14:textId="55EF5C97" w:rsidR="00946C6D" w:rsidRPr="00946C6D" w:rsidRDefault="00946C6D" w:rsidP="006D5758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2:00~12:30</w:t>
            </w:r>
          </w:p>
        </w:tc>
        <w:tc>
          <w:tcPr>
            <w:tcW w:w="395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14:paraId="5C43D04B" w14:textId="77777777" w:rsidR="00946C6D" w:rsidRPr="00927E56" w:rsidRDefault="00946C6D" w:rsidP="00946C6D">
            <w:pPr>
              <w:jc w:val="center"/>
              <w:rPr>
                <w:sz w:val="28"/>
                <w:szCs w:val="28"/>
              </w:rPr>
            </w:pPr>
          </w:p>
        </w:tc>
      </w:tr>
      <w:tr w:rsidR="0089062C" w:rsidRPr="00332F80" w14:paraId="6A3755D4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D7825" w14:textId="1DBB2D45" w:rsidR="007909DF" w:rsidRPr="00946C6D" w:rsidRDefault="007909DF" w:rsidP="007909DF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12:</w:t>
            </w:r>
            <w:r w:rsidR="00946C6D"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3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0~</w:t>
            </w:r>
            <w:r w:rsidRPr="00946C6D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13:30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6DA23" w14:textId="413D962A" w:rsidR="007909DF" w:rsidRPr="00927E56" w:rsidRDefault="007909DF" w:rsidP="00500FF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B617B" w14:textId="006B8D58" w:rsidR="007909DF" w:rsidRPr="00927E56" w:rsidRDefault="007909DF" w:rsidP="00946C6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AAB1" w14:textId="2DC03BF3" w:rsidR="007909DF" w:rsidRPr="00927E56" w:rsidRDefault="007909DF" w:rsidP="00946C6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F747" w14:textId="05A87BE8" w:rsidR="007909DF" w:rsidRPr="00927E56" w:rsidRDefault="007909DF" w:rsidP="00946C6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5AB9" w14:textId="4B135349" w:rsidR="007909DF" w:rsidRPr="00927E56" w:rsidRDefault="007909DF" w:rsidP="00946C6D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062C" w:rsidRPr="00332F80" w14:paraId="2CC5440F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920F" w14:textId="77777777" w:rsidR="007909DF" w:rsidRPr="00946C6D" w:rsidRDefault="007909DF" w:rsidP="007909DF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3:30~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="00927E56"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4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C446CE" w14:textId="77777777" w:rsidR="007909DF" w:rsidRPr="00927E56" w:rsidRDefault="007909DF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D2240" w14:textId="77777777" w:rsidR="007909DF" w:rsidRPr="00927E56" w:rsidRDefault="007909DF" w:rsidP="00946C6D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7F427" w14:textId="391A213E" w:rsidR="007909DF" w:rsidRPr="00927E56" w:rsidRDefault="007909DF" w:rsidP="00946C6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E3C3C" w14:textId="1F0D1EF4" w:rsidR="007909DF" w:rsidRPr="00927E56" w:rsidRDefault="007909DF" w:rsidP="00946C6D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988E4" w14:textId="64F46EDE" w:rsidR="007909DF" w:rsidRPr="00927E56" w:rsidRDefault="007909DF" w:rsidP="00946C6D">
            <w:pPr>
              <w:widowControl/>
              <w:jc w:val="center"/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</w:pPr>
          </w:p>
        </w:tc>
      </w:tr>
      <w:tr w:rsidR="0089062C" w:rsidRPr="00332F80" w14:paraId="3FFAC01D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0B3E4" w14:textId="77777777" w:rsidR="00927E56" w:rsidRPr="00946C6D" w:rsidRDefault="00927E56" w:rsidP="007909DF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14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:30~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5:30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91ED66" w14:textId="77777777" w:rsidR="00927E56" w:rsidRPr="00927E56" w:rsidRDefault="00927E56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4D250B" w14:textId="77777777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2D950" w14:textId="77777777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77C06" w14:textId="77777777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DC13B" w14:textId="42168951" w:rsidR="00927E56" w:rsidRPr="00927E56" w:rsidRDefault="00927E56" w:rsidP="00946C6D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</w:tr>
      <w:tr w:rsidR="0089062C" w:rsidRPr="00332F80" w14:paraId="6D9808AE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8DD8C" w14:textId="77777777" w:rsidR="007909DF" w:rsidRPr="00946C6D" w:rsidRDefault="007909DF" w:rsidP="007909DF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15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30~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</w:t>
            </w:r>
            <w:r w:rsidR="00927E56"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6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0281" w14:textId="77777777" w:rsidR="007909DF" w:rsidRPr="00927E56" w:rsidRDefault="007909DF" w:rsidP="00500FF6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4BCA5" w14:textId="77777777" w:rsidR="007909DF" w:rsidRPr="00927E56" w:rsidRDefault="007909DF" w:rsidP="00500FF6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5DF1B" w14:textId="77777777" w:rsidR="007909DF" w:rsidRPr="00927E56" w:rsidRDefault="007909DF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CEE7E" w14:textId="77777777" w:rsidR="007909DF" w:rsidRPr="00927E56" w:rsidRDefault="007909DF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62FE4" w14:textId="77777777" w:rsidR="007909DF" w:rsidRPr="00927E56" w:rsidRDefault="007909DF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</w:tr>
      <w:tr w:rsidR="0089062C" w:rsidRPr="00332F80" w14:paraId="726627FE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1E6A8" w14:textId="77777777" w:rsidR="00927E56" w:rsidRPr="00946C6D" w:rsidRDefault="00927E56" w:rsidP="007909DF">
            <w:pPr>
              <w:widowControl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16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:</w:t>
            </w: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30~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17:30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A728" w14:textId="77777777" w:rsidR="00927E56" w:rsidRPr="00927E56" w:rsidRDefault="00927E56" w:rsidP="00500FF6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B6134" w14:textId="77777777" w:rsidR="00927E56" w:rsidRPr="00927E56" w:rsidRDefault="00927E56" w:rsidP="00500FF6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CE028" w14:textId="77777777" w:rsidR="00927E56" w:rsidRPr="00927E56" w:rsidRDefault="00927E56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3752" w14:textId="77777777" w:rsidR="00927E56" w:rsidRPr="00927E56" w:rsidRDefault="00927E56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727FE" w14:textId="77777777" w:rsidR="00927E56" w:rsidRPr="00927E56" w:rsidRDefault="00927E56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</w:tr>
      <w:tr w:rsidR="00946C6D" w:rsidRPr="00332F80" w14:paraId="61828CAB" w14:textId="77777777" w:rsidTr="00B01126">
        <w:trPr>
          <w:trHeight w:val="680"/>
          <w:jc w:val="center"/>
        </w:trPr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BA63B" w14:textId="557D1C1E" w:rsidR="00946C6D" w:rsidRPr="00946C6D" w:rsidRDefault="00946C6D" w:rsidP="007909DF">
            <w:pPr>
              <w:widowControl/>
              <w:jc w:val="center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  <w:r w:rsidRPr="00946C6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</w:t>
            </w:r>
            <w:r w:rsidRPr="00946C6D">
              <w:rPr>
                <w:rFonts w:ascii="標楷體" w:eastAsia="標楷體" w:hAnsi="標楷體"/>
                <w:kern w:val="0"/>
                <w:sz w:val="26"/>
                <w:szCs w:val="26"/>
              </w:rPr>
              <w:t>7:30~19:30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511A1" w14:textId="77777777" w:rsidR="00946C6D" w:rsidRPr="00927E56" w:rsidRDefault="00946C6D" w:rsidP="00500FF6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2326A" w14:textId="77777777" w:rsidR="00946C6D" w:rsidRPr="00927E56" w:rsidRDefault="00946C6D" w:rsidP="00500FF6">
            <w:pPr>
              <w:jc w:val="center"/>
              <w:rPr>
                <w:rFonts w:ascii="標楷體" w:eastAsia="標楷體" w:hAnsi="標楷體"/>
                <w:color w:val="C00000"/>
                <w:sz w:val="28"/>
                <w:szCs w:val="28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5000C" w14:textId="77777777" w:rsidR="00946C6D" w:rsidRPr="00927E56" w:rsidRDefault="00946C6D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FA9CC" w14:textId="77777777" w:rsidR="00946C6D" w:rsidRPr="00927E56" w:rsidRDefault="00946C6D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BDFF" w14:textId="77777777" w:rsidR="00946C6D" w:rsidRPr="00927E56" w:rsidRDefault="00946C6D" w:rsidP="00500FF6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</w:p>
        </w:tc>
      </w:tr>
    </w:tbl>
    <w:bookmarkEnd w:id="1"/>
    <w:p w14:paraId="086DF0CB" w14:textId="77777777" w:rsidR="00B01126" w:rsidRPr="00B01126" w:rsidRDefault="00AC24A0" w:rsidP="00AC24A0">
      <w:pPr>
        <w:spacing w:line="400" w:lineRule="exact"/>
        <w:ind w:left="240" w:hangingChars="100" w:hanging="240"/>
        <w:rPr>
          <w:rFonts w:eastAsia="標楷體"/>
          <w:color w:val="FF0000"/>
          <w:szCs w:val="32"/>
        </w:rPr>
      </w:pPr>
      <w:r w:rsidRPr="00B01126">
        <w:rPr>
          <w:rFonts w:eastAsia="標楷體" w:hint="eastAsia"/>
          <w:color w:val="FF0000"/>
          <w:szCs w:val="32"/>
        </w:rPr>
        <w:t>**</w:t>
      </w:r>
      <w:r w:rsidRPr="00B01126">
        <w:rPr>
          <w:rFonts w:eastAsia="標楷體" w:hint="eastAsia"/>
          <w:color w:val="FF0000"/>
          <w:szCs w:val="32"/>
        </w:rPr>
        <w:t>請各位確實於每時段</w:t>
      </w:r>
      <w:r w:rsidR="00FF358A" w:rsidRPr="00B01126">
        <w:rPr>
          <w:rFonts w:eastAsia="標楷體" w:hint="eastAsia"/>
          <w:color w:val="FF0000"/>
          <w:szCs w:val="32"/>
        </w:rPr>
        <w:t>工讀</w:t>
      </w:r>
      <w:r w:rsidRPr="00B01126">
        <w:rPr>
          <w:rFonts w:eastAsia="標楷體" w:hint="eastAsia"/>
          <w:color w:val="FF0000"/>
          <w:szCs w:val="32"/>
        </w:rPr>
        <w:t>內於【工讀時數登記】資料夾登記</w:t>
      </w:r>
      <w:r w:rsidR="006B4764" w:rsidRPr="00B01126">
        <w:rPr>
          <w:rFonts w:eastAsia="標楷體" w:hint="eastAsia"/>
          <w:color w:val="FF0000"/>
          <w:szCs w:val="32"/>
        </w:rPr>
        <w:t>工讀日期、時間及時數，若當月內沒有確實登記</w:t>
      </w:r>
      <w:proofErr w:type="gramStart"/>
      <w:r w:rsidR="006B4764" w:rsidRPr="00B01126">
        <w:rPr>
          <w:rFonts w:eastAsia="標楷體" w:hint="eastAsia"/>
          <w:color w:val="FF0000"/>
          <w:szCs w:val="32"/>
        </w:rPr>
        <w:t>導致報時數</w:t>
      </w:r>
      <w:proofErr w:type="gramEnd"/>
      <w:r w:rsidR="006B4764" w:rsidRPr="00B01126">
        <w:rPr>
          <w:rFonts w:eastAsia="標楷體" w:hint="eastAsia"/>
          <w:color w:val="FF0000"/>
          <w:szCs w:val="32"/>
        </w:rPr>
        <w:t>薪資有誤，</w:t>
      </w:r>
      <w:r w:rsidRPr="00B01126">
        <w:rPr>
          <w:rFonts w:eastAsia="標楷體" w:hint="eastAsia"/>
          <w:color w:val="FF0000"/>
          <w:szCs w:val="32"/>
        </w:rPr>
        <w:t>自行承擔</w:t>
      </w:r>
      <w:r w:rsidR="006B4764" w:rsidRPr="00B01126">
        <w:rPr>
          <w:rFonts w:eastAsia="標楷體" w:hint="eastAsia"/>
          <w:color w:val="FF0000"/>
          <w:szCs w:val="32"/>
        </w:rPr>
        <w:t>後果</w:t>
      </w:r>
      <w:r w:rsidRPr="00B01126">
        <w:rPr>
          <w:rFonts w:eastAsia="標楷體" w:hint="eastAsia"/>
          <w:color w:val="FF0000"/>
          <w:szCs w:val="32"/>
        </w:rPr>
        <w:t>。</w:t>
      </w:r>
    </w:p>
    <w:p w14:paraId="4588CA8D" w14:textId="7CBB56A3" w:rsidR="00723DE0" w:rsidRPr="00B01126" w:rsidRDefault="00AC24A0" w:rsidP="00B01126">
      <w:pPr>
        <w:spacing w:line="400" w:lineRule="exact"/>
        <w:ind w:left="240" w:hangingChars="100" w:hanging="240"/>
        <w:rPr>
          <w:rFonts w:eastAsia="標楷體" w:hint="eastAsia"/>
          <w:color w:val="FF0000"/>
          <w:szCs w:val="32"/>
        </w:rPr>
      </w:pPr>
      <w:r w:rsidRPr="00B01126">
        <w:rPr>
          <w:rFonts w:eastAsia="標楷體" w:hint="eastAsia"/>
          <w:color w:val="FF0000"/>
          <w:szCs w:val="32"/>
        </w:rPr>
        <w:t>**</w:t>
      </w:r>
      <w:r w:rsidR="006B4764" w:rsidRPr="00B01126">
        <w:rPr>
          <w:rFonts w:eastAsia="標楷體" w:hint="eastAsia"/>
          <w:color w:val="FF0000"/>
          <w:szCs w:val="32"/>
        </w:rPr>
        <w:t>如需請假，應</w:t>
      </w:r>
      <w:r w:rsidR="00FF358A" w:rsidRPr="00B01126">
        <w:rPr>
          <w:rFonts w:eastAsia="標楷體" w:hint="eastAsia"/>
          <w:color w:val="FF0000"/>
          <w:szCs w:val="32"/>
        </w:rPr>
        <w:t>事先找好其他學習生代班，並告知學</w:t>
      </w:r>
      <w:proofErr w:type="gramStart"/>
      <w:r w:rsidR="00FF358A" w:rsidRPr="00B01126">
        <w:rPr>
          <w:rFonts w:eastAsia="標楷體" w:hint="eastAsia"/>
          <w:color w:val="FF0000"/>
          <w:szCs w:val="32"/>
        </w:rPr>
        <w:t>務</w:t>
      </w:r>
      <w:proofErr w:type="gramEnd"/>
      <w:r w:rsidR="00FF358A" w:rsidRPr="00B01126">
        <w:rPr>
          <w:rFonts w:eastAsia="標楷體" w:hint="eastAsia"/>
          <w:color w:val="FF0000"/>
          <w:szCs w:val="32"/>
        </w:rPr>
        <w:t>助教</w:t>
      </w:r>
    </w:p>
    <w:sectPr w:rsidR="00723DE0" w:rsidRPr="00B01126" w:rsidSect="00B7466F">
      <w:footerReference w:type="even" r:id="rId8"/>
      <w:footerReference w:type="default" r:id="rId9"/>
      <w:pgSz w:w="16838" w:h="11906" w:orient="landscape" w:code="9"/>
      <w:pgMar w:top="539" w:right="284" w:bottom="39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93B32" w14:textId="77777777" w:rsidR="00DF5BBC" w:rsidRDefault="00DF5BBC">
      <w:r>
        <w:separator/>
      </w:r>
    </w:p>
  </w:endnote>
  <w:endnote w:type="continuationSeparator" w:id="0">
    <w:p w14:paraId="29339E32" w14:textId="77777777" w:rsidR="00DF5BBC" w:rsidRDefault="00DF5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C856A" w14:textId="77777777" w:rsidR="00A0530C" w:rsidRDefault="00A0530C" w:rsidP="00A810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2D724F3" w14:textId="77777777" w:rsidR="00A0530C" w:rsidRDefault="00A0530C" w:rsidP="00412E7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40851" w14:textId="77777777" w:rsidR="00A0530C" w:rsidRDefault="00A0530C" w:rsidP="00A810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4C23">
      <w:rPr>
        <w:rStyle w:val="a6"/>
        <w:noProof/>
      </w:rPr>
      <w:t>1</w:t>
    </w:r>
    <w:r>
      <w:rPr>
        <w:rStyle w:val="a6"/>
      </w:rPr>
      <w:fldChar w:fldCharType="end"/>
    </w:r>
  </w:p>
  <w:p w14:paraId="320FB636" w14:textId="77777777" w:rsidR="00A0530C" w:rsidRDefault="00A0530C" w:rsidP="00412E7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E5A83" w14:textId="77777777" w:rsidR="00DF5BBC" w:rsidRDefault="00DF5BBC">
      <w:r>
        <w:separator/>
      </w:r>
    </w:p>
  </w:footnote>
  <w:footnote w:type="continuationSeparator" w:id="0">
    <w:p w14:paraId="5CCA985A" w14:textId="77777777" w:rsidR="00DF5BBC" w:rsidRDefault="00DF5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974A1"/>
    <w:multiLevelType w:val="singleLevel"/>
    <w:tmpl w:val="2B8CE2AA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19D00073"/>
    <w:multiLevelType w:val="hybridMultilevel"/>
    <w:tmpl w:val="ADF8A0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8D5FEA"/>
    <w:multiLevelType w:val="hybridMultilevel"/>
    <w:tmpl w:val="2F1A7F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193128"/>
    <w:multiLevelType w:val="singleLevel"/>
    <w:tmpl w:val="0616F99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</w:abstractNum>
  <w:abstractNum w:abstractNumId="4" w15:restartNumberingAfterBreak="0">
    <w:nsid w:val="728C296C"/>
    <w:multiLevelType w:val="hybridMultilevel"/>
    <w:tmpl w:val="C8CCF526"/>
    <w:lvl w:ilvl="0" w:tplc="6BC4B0CA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2E8"/>
    <w:rsid w:val="00010C30"/>
    <w:rsid w:val="0001638C"/>
    <w:rsid w:val="00027B48"/>
    <w:rsid w:val="00031F6C"/>
    <w:rsid w:val="000323AB"/>
    <w:rsid w:val="00032C50"/>
    <w:rsid w:val="0005731B"/>
    <w:rsid w:val="00061408"/>
    <w:rsid w:val="00064D77"/>
    <w:rsid w:val="000705DE"/>
    <w:rsid w:val="00075186"/>
    <w:rsid w:val="00085815"/>
    <w:rsid w:val="000940B3"/>
    <w:rsid w:val="000A206F"/>
    <w:rsid w:val="000B12FF"/>
    <w:rsid w:val="000B1D69"/>
    <w:rsid w:val="000B2775"/>
    <w:rsid w:val="000B3C5A"/>
    <w:rsid w:val="000C0674"/>
    <w:rsid w:val="000C251A"/>
    <w:rsid w:val="000C4C23"/>
    <w:rsid w:val="000E25B3"/>
    <w:rsid w:val="000E46CE"/>
    <w:rsid w:val="000F7FA7"/>
    <w:rsid w:val="00111051"/>
    <w:rsid w:val="00114C05"/>
    <w:rsid w:val="001154C5"/>
    <w:rsid w:val="001173C0"/>
    <w:rsid w:val="00123F64"/>
    <w:rsid w:val="001424A9"/>
    <w:rsid w:val="00144165"/>
    <w:rsid w:val="00146ACC"/>
    <w:rsid w:val="0015528A"/>
    <w:rsid w:val="00155A54"/>
    <w:rsid w:val="0015790A"/>
    <w:rsid w:val="0017056A"/>
    <w:rsid w:val="0017127A"/>
    <w:rsid w:val="00183E5C"/>
    <w:rsid w:val="00196680"/>
    <w:rsid w:val="00197086"/>
    <w:rsid w:val="001A2EB4"/>
    <w:rsid w:val="001A7C4F"/>
    <w:rsid w:val="001B2D30"/>
    <w:rsid w:val="001C3877"/>
    <w:rsid w:val="001C45EF"/>
    <w:rsid w:val="001C662B"/>
    <w:rsid w:val="001C7933"/>
    <w:rsid w:val="001D3AE9"/>
    <w:rsid w:val="001D4055"/>
    <w:rsid w:val="001E16C0"/>
    <w:rsid w:val="001E5001"/>
    <w:rsid w:val="001E5212"/>
    <w:rsid w:val="001E6082"/>
    <w:rsid w:val="001F4216"/>
    <w:rsid w:val="00211511"/>
    <w:rsid w:val="00213E2F"/>
    <w:rsid w:val="00216659"/>
    <w:rsid w:val="00233053"/>
    <w:rsid w:val="002358C5"/>
    <w:rsid w:val="00236E3B"/>
    <w:rsid w:val="002440A4"/>
    <w:rsid w:val="00244680"/>
    <w:rsid w:val="00244AF1"/>
    <w:rsid w:val="00250AB9"/>
    <w:rsid w:val="00277E64"/>
    <w:rsid w:val="00294435"/>
    <w:rsid w:val="00296C23"/>
    <w:rsid w:val="002A21E4"/>
    <w:rsid w:val="002A5824"/>
    <w:rsid w:val="002A71DD"/>
    <w:rsid w:val="002B5962"/>
    <w:rsid w:val="002C070D"/>
    <w:rsid w:val="002C7849"/>
    <w:rsid w:val="002D1975"/>
    <w:rsid w:val="002D20BA"/>
    <w:rsid w:val="002D4B1C"/>
    <w:rsid w:val="002F1381"/>
    <w:rsid w:val="003044C2"/>
    <w:rsid w:val="00311D36"/>
    <w:rsid w:val="00323342"/>
    <w:rsid w:val="00326B89"/>
    <w:rsid w:val="0033257A"/>
    <w:rsid w:val="00332F80"/>
    <w:rsid w:val="00336AB7"/>
    <w:rsid w:val="0034253D"/>
    <w:rsid w:val="003507A3"/>
    <w:rsid w:val="003526C1"/>
    <w:rsid w:val="00353AF4"/>
    <w:rsid w:val="00362C15"/>
    <w:rsid w:val="0036470F"/>
    <w:rsid w:val="00364F35"/>
    <w:rsid w:val="00383F43"/>
    <w:rsid w:val="003A57BF"/>
    <w:rsid w:val="003A5D4F"/>
    <w:rsid w:val="003B3DE4"/>
    <w:rsid w:val="003D52BC"/>
    <w:rsid w:val="003D5BB8"/>
    <w:rsid w:val="003E232D"/>
    <w:rsid w:val="003E542D"/>
    <w:rsid w:val="003F0FF9"/>
    <w:rsid w:val="00403641"/>
    <w:rsid w:val="00406E22"/>
    <w:rsid w:val="00412E74"/>
    <w:rsid w:val="00432FB7"/>
    <w:rsid w:val="00440B39"/>
    <w:rsid w:val="00441C4A"/>
    <w:rsid w:val="0044269A"/>
    <w:rsid w:val="004520D3"/>
    <w:rsid w:val="0049046B"/>
    <w:rsid w:val="00493DF8"/>
    <w:rsid w:val="004A2405"/>
    <w:rsid w:val="004A5546"/>
    <w:rsid w:val="004A58AF"/>
    <w:rsid w:val="004B34B1"/>
    <w:rsid w:val="004B3D24"/>
    <w:rsid w:val="004B53DE"/>
    <w:rsid w:val="004C0815"/>
    <w:rsid w:val="004D7194"/>
    <w:rsid w:val="004E2138"/>
    <w:rsid w:val="004E2D6C"/>
    <w:rsid w:val="004E3AC7"/>
    <w:rsid w:val="004E3FC8"/>
    <w:rsid w:val="004E40AD"/>
    <w:rsid w:val="00500FF6"/>
    <w:rsid w:val="005037E1"/>
    <w:rsid w:val="00523036"/>
    <w:rsid w:val="0052370E"/>
    <w:rsid w:val="00540072"/>
    <w:rsid w:val="00541B82"/>
    <w:rsid w:val="00542517"/>
    <w:rsid w:val="00545514"/>
    <w:rsid w:val="00554A1C"/>
    <w:rsid w:val="0055781C"/>
    <w:rsid w:val="0056216C"/>
    <w:rsid w:val="0056567D"/>
    <w:rsid w:val="00567618"/>
    <w:rsid w:val="005677DA"/>
    <w:rsid w:val="00567BC6"/>
    <w:rsid w:val="005826ED"/>
    <w:rsid w:val="00587272"/>
    <w:rsid w:val="005A040F"/>
    <w:rsid w:val="005A359B"/>
    <w:rsid w:val="005A3F1F"/>
    <w:rsid w:val="005C459C"/>
    <w:rsid w:val="005C69CF"/>
    <w:rsid w:val="005D0486"/>
    <w:rsid w:val="005D23F4"/>
    <w:rsid w:val="005D5593"/>
    <w:rsid w:val="005E1457"/>
    <w:rsid w:val="005E1E7E"/>
    <w:rsid w:val="005F0B90"/>
    <w:rsid w:val="005F1D3C"/>
    <w:rsid w:val="00603C1E"/>
    <w:rsid w:val="00612351"/>
    <w:rsid w:val="00612BB9"/>
    <w:rsid w:val="00614CFE"/>
    <w:rsid w:val="00625FEF"/>
    <w:rsid w:val="00635935"/>
    <w:rsid w:val="0064521F"/>
    <w:rsid w:val="00655862"/>
    <w:rsid w:val="0067303A"/>
    <w:rsid w:val="006845C5"/>
    <w:rsid w:val="00686DE3"/>
    <w:rsid w:val="006A102C"/>
    <w:rsid w:val="006A48CD"/>
    <w:rsid w:val="006A6AB3"/>
    <w:rsid w:val="006B4116"/>
    <w:rsid w:val="006B4764"/>
    <w:rsid w:val="006B57BC"/>
    <w:rsid w:val="006C3B8B"/>
    <w:rsid w:val="006D0760"/>
    <w:rsid w:val="006D12E8"/>
    <w:rsid w:val="006D3D81"/>
    <w:rsid w:val="006D5758"/>
    <w:rsid w:val="006F25A4"/>
    <w:rsid w:val="006F457C"/>
    <w:rsid w:val="00714762"/>
    <w:rsid w:val="00720AFA"/>
    <w:rsid w:val="007227B1"/>
    <w:rsid w:val="00723DE0"/>
    <w:rsid w:val="0074139B"/>
    <w:rsid w:val="00751AD4"/>
    <w:rsid w:val="00752578"/>
    <w:rsid w:val="00752E47"/>
    <w:rsid w:val="00757D56"/>
    <w:rsid w:val="0076104E"/>
    <w:rsid w:val="007700EC"/>
    <w:rsid w:val="007909DF"/>
    <w:rsid w:val="007910C2"/>
    <w:rsid w:val="00793EB6"/>
    <w:rsid w:val="00793ED8"/>
    <w:rsid w:val="007B2A2D"/>
    <w:rsid w:val="007B582A"/>
    <w:rsid w:val="007C05E8"/>
    <w:rsid w:val="007C1B5B"/>
    <w:rsid w:val="007E0044"/>
    <w:rsid w:val="00806708"/>
    <w:rsid w:val="0081254F"/>
    <w:rsid w:val="00822A29"/>
    <w:rsid w:val="00836DC5"/>
    <w:rsid w:val="008415F7"/>
    <w:rsid w:val="00841EE8"/>
    <w:rsid w:val="00843DA4"/>
    <w:rsid w:val="00852B5F"/>
    <w:rsid w:val="008563FE"/>
    <w:rsid w:val="0086019A"/>
    <w:rsid w:val="0086355F"/>
    <w:rsid w:val="008646A3"/>
    <w:rsid w:val="008650A6"/>
    <w:rsid w:val="0088142B"/>
    <w:rsid w:val="00882211"/>
    <w:rsid w:val="00882FE0"/>
    <w:rsid w:val="008905ED"/>
    <w:rsid w:val="0089062C"/>
    <w:rsid w:val="008A40A3"/>
    <w:rsid w:val="008A5F35"/>
    <w:rsid w:val="008B01BC"/>
    <w:rsid w:val="008B15A0"/>
    <w:rsid w:val="008D2F87"/>
    <w:rsid w:val="008D648C"/>
    <w:rsid w:val="008D6AAA"/>
    <w:rsid w:val="008E0DB0"/>
    <w:rsid w:val="008E1968"/>
    <w:rsid w:val="0091111C"/>
    <w:rsid w:val="00925B08"/>
    <w:rsid w:val="00926B2F"/>
    <w:rsid w:val="009270A5"/>
    <w:rsid w:val="00927E56"/>
    <w:rsid w:val="009331E3"/>
    <w:rsid w:val="0093484A"/>
    <w:rsid w:val="009366E1"/>
    <w:rsid w:val="009378A1"/>
    <w:rsid w:val="009415E7"/>
    <w:rsid w:val="00946C6D"/>
    <w:rsid w:val="009622C7"/>
    <w:rsid w:val="00976F68"/>
    <w:rsid w:val="0099540C"/>
    <w:rsid w:val="009A1B53"/>
    <w:rsid w:val="009A4E61"/>
    <w:rsid w:val="009B72CD"/>
    <w:rsid w:val="009B76C9"/>
    <w:rsid w:val="009D5128"/>
    <w:rsid w:val="009E2294"/>
    <w:rsid w:val="009F14F2"/>
    <w:rsid w:val="009F346D"/>
    <w:rsid w:val="009F4AFD"/>
    <w:rsid w:val="00A0530C"/>
    <w:rsid w:val="00A1620D"/>
    <w:rsid w:val="00A208B5"/>
    <w:rsid w:val="00A3083F"/>
    <w:rsid w:val="00A33DE9"/>
    <w:rsid w:val="00A47432"/>
    <w:rsid w:val="00A47D77"/>
    <w:rsid w:val="00A53435"/>
    <w:rsid w:val="00A71682"/>
    <w:rsid w:val="00A745FF"/>
    <w:rsid w:val="00A76C98"/>
    <w:rsid w:val="00A81053"/>
    <w:rsid w:val="00A81549"/>
    <w:rsid w:val="00A83DBC"/>
    <w:rsid w:val="00A84E17"/>
    <w:rsid w:val="00AB3A3B"/>
    <w:rsid w:val="00AB6051"/>
    <w:rsid w:val="00AB7C92"/>
    <w:rsid w:val="00AC24A0"/>
    <w:rsid w:val="00AC37EA"/>
    <w:rsid w:val="00AC7A4C"/>
    <w:rsid w:val="00AD4855"/>
    <w:rsid w:val="00AD4ACF"/>
    <w:rsid w:val="00AD5177"/>
    <w:rsid w:val="00AD5361"/>
    <w:rsid w:val="00AD6E43"/>
    <w:rsid w:val="00AD751C"/>
    <w:rsid w:val="00AE622A"/>
    <w:rsid w:val="00AE686A"/>
    <w:rsid w:val="00AE6B0B"/>
    <w:rsid w:val="00B01126"/>
    <w:rsid w:val="00B01C8C"/>
    <w:rsid w:val="00B02785"/>
    <w:rsid w:val="00B102C8"/>
    <w:rsid w:val="00B3476B"/>
    <w:rsid w:val="00B41840"/>
    <w:rsid w:val="00B473C4"/>
    <w:rsid w:val="00B60988"/>
    <w:rsid w:val="00B7466F"/>
    <w:rsid w:val="00B97E4A"/>
    <w:rsid w:val="00BA0F78"/>
    <w:rsid w:val="00BA3C0E"/>
    <w:rsid w:val="00BB55A7"/>
    <w:rsid w:val="00BE35A8"/>
    <w:rsid w:val="00BE6EB2"/>
    <w:rsid w:val="00BE795C"/>
    <w:rsid w:val="00BF13D5"/>
    <w:rsid w:val="00C1079D"/>
    <w:rsid w:val="00C11822"/>
    <w:rsid w:val="00C25F9F"/>
    <w:rsid w:val="00C36320"/>
    <w:rsid w:val="00C37850"/>
    <w:rsid w:val="00C442A9"/>
    <w:rsid w:val="00C579FB"/>
    <w:rsid w:val="00C63F84"/>
    <w:rsid w:val="00C7232F"/>
    <w:rsid w:val="00CA7D32"/>
    <w:rsid w:val="00CD7E27"/>
    <w:rsid w:val="00CE587D"/>
    <w:rsid w:val="00CF00CA"/>
    <w:rsid w:val="00CF6624"/>
    <w:rsid w:val="00D164BA"/>
    <w:rsid w:val="00D1704A"/>
    <w:rsid w:val="00D200FD"/>
    <w:rsid w:val="00D20848"/>
    <w:rsid w:val="00D22A14"/>
    <w:rsid w:val="00D2782D"/>
    <w:rsid w:val="00D33F54"/>
    <w:rsid w:val="00D35C19"/>
    <w:rsid w:val="00D477AC"/>
    <w:rsid w:val="00D55D02"/>
    <w:rsid w:val="00D56014"/>
    <w:rsid w:val="00D57982"/>
    <w:rsid w:val="00D60058"/>
    <w:rsid w:val="00D63BA9"/>
    <w:rsid w:val="00D75949"/>
    <w:rsid w:val="00D83EAD"/>
    <w:rsid w:val="00D847C2"/>
    <w:rsid w:val="00DB611E"/>
    <w:rsid w:val="00DD47FB"/>
    <w:rsid w:val="00DD6F9C"/>
    <w:rsid w:val="00DD713F"/>
    <w:rsid w:val="00DE6A12"/>
    <w:rsid w:val="00DE6DF6"/>
    <w:rsid w:val="00DE7662"/>
    <w:rsid w:val="00DF5A35"/>
    <w:rsid w:val="00DF5BBC"/>
    <w:rsid w:val="00E05B42"/>
    <w:rsid w:val="00E1639B"/>
    <w:rsid w:val="00E250BC"/>
    <w:rsid w:val="00E25919"/>
    <w:rsid w:val="00E31781"/>
    <w:rsid w:val="00E43A2A"/>
    <w:rsid w:val="00E4502C"/>
    <w:rsid w:val="00E45760"/>
    <w:rsid w:val="00E55599"/>
    <w:rsid w:val="00E731D8"/>
    <w:rsid w:val="00E805E8"/>
    <w:rsid w:val="00E82CFB"/>
    <w:rsid w:val="00E84F99"/>
    <w:rsid w:val="00E90BB9"/>
    <w:rsid w:val="00E95A9D"/>
    <w:rsid w:val="00EA59A7"/>
    <w:rsid w:val="00EA5D3E"/>
    <w:rsid w:val="00EB099C"/>
    <w:rsid w:val="00EB29EA"/>
    <w:rsid w:val="00EB7648"/>
    <w:rsid w:val="00EC366F"/>
    <w:rsid w:val="00EC59F3"/>
    <w:rsid w:val="00EF256F"/>
    <w:rsid w:val="00EF4B52"/>
    <w:rsid w:val="00EF4DBF"/>
    <w:rsid w:val="00EF6900"/>
    <w:rsid w:val="00F15463"/>
    <w:rsid w:val="00F2259A"/>
    <w:rsid w:val="00F331F3"/>
    <w:rsid w:val="00F40533"/>
    <w:rsid w:val="00F40D73"/>
    <w:rsid w:val="00F5782B"/>
    <w:rsid w:val="00F61F22"/>
    <w:rsid w:val="00F62688"/>
    <w:rsid w:val="00F64443"/>
    <w:rsid w:val="00F76BD8"/>
    <w:rsid w:val="00F82048"/>
    <w:rsid w:val="00FA4AE1"/>
    <w:rsid w:val="00FA4D31"/>
    <w:rsid w:val="00FB1684"/>
    <w:rsid w:val="00FB310A"/>
    <w:rsid w:val="00FB3780"/>
    <w:rsid w:val="00FB4900"/>
    <w:rsid w:val="00FC18FF"/>
    <w:rsid w:val="00FC42F0"/>
    <w:rsid w:val="00FC606C"/>
    <w:rsid w:val="00FC6E31"/>
    <w:rsid w:val="00FD2794"/>
    <w:rsid w:val="00FD68FA"/>
    <w:rsid w:val="00FE5181"/>
    <w:rsid w:val="00FE76A9"/>
    <w:rsid w:val="00FF358A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7C837C"/>
  <w15:chartTrackingRefBased/>
  <w15:docId w15:val="{C34C674A-2CE6-CB44-ACF9-0DD6F08C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90BB9"/>
    <w:rPr>
      <w:color w:val="0000FF"/>
      <w:u w:val="single"/>
    </w:rPr>
  </w:style>
  <w:style w:type="character" w:customStyle="1" w:styleId="path">
    <w:name w:val="path"/>
    <w:basedOn w:val="a0"/>
    <w:rsid w:val="00E90BB9"/>
  </w:style>
  <w:style w:type="table" w:styleId="a4">
    <w:name w:val="Table Grid"/>
    <w:basedOn w:val="a1"/>
    <w:rsid w:val="00123F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412E7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412E74"/>
  </w:style>
  <w:style w:type="paragraph" w:styleId="a7">
    <w:name w:val="header"/>
    <w:basedOn w:val="a"/>
    <w:link w:val="a8"/>
    <w:rsid w:val="00A53435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A53435"/>
    <w:rPr>
      <w:kern w:val="2"/>
    </w:rPr>
  </w:style>
  <w:style w:type="paragraph" w:styleId="Web">
    <w:name w:val="Normal (Web)"/>
    <w:basedOn w:val="a"/>
    <w:uiPriority w:val="99"/>
    <w:unhideWhenUsed/>
    <w:rsid w:val="00FD279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gd">
    <w:name w:val="gd"/>
    <w:rsid w:val="00233053"/>
  </w:style>
  <w:style w:type="character" w:customStyle="1" w:styleId="apple-converted-space">
    <w:name w:val="apple-converted-space"/>
    <w:rsid w:val="00233053"/>
  </w:style>
  <w:style w:type="character" w:customStyle="1" w:styleId="go">
    <w:name w:val="go"/>
    <w:rsid w:val="00233053"/>
  </w:style>
  <w:style w:type="character" w:customStyle="1" w:styleId="il">
    <w:name w:val="il"/>
    <w:rsid w:val="00E82CFB"/>
  </w:style>
  <w:style w:type="paragraph" w:styleId="a9">
    <w:name w:val="Balloon Text"/>
    <w:basedOn w:val="a"/>
    <w:link w:val="aa"/>
    <w:rsid w:val="00441C4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441C4A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mes\My%20Documents\My%20Webs\myweb3\&#35336;&#26178;&#21046;&#24037;&#35712;&#29983;&#30003;&#35531;&#3492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9D156-EA09-4164-BF83-721E1C487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計時制工讀生申請表.dot</Template>
  <TotalTime>1</TotalTime>
  <Pages>1</Pages>
  <Words>50</Words>
  <Characters>286</Characters>
  <Application>Microsoft Office Word</Application>
  <DocSecurity>0</DocSecurity>
  <Lines>2</Lines>
  <Paragraphs>1</Paragraphs>
  <ScaleCrop>false</ScaleCrop>
  <Company>台北商專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國立台北商業專科學校計時工讀生申請表</dc:title>
  <dc:subject/>
  <dc:creator>james</dc:creator>
  <cp:keywords/>
  <cp:lastModifiedBy>6771</cp:lastModifiedBy>
  <cp:revision>2</cp:revision>
  <cp:lastPrinted>2021-03-09T07:02:00Z</cp:lastPrinted>
  <dcterms:created xsi:type="dcterms:W3CDTF">2024-01-17T06:41:00Z</dcterms:created>
  <dcterms:modified xsi:type="dcterms:W3CDTF">2024-01-17T06:41:00Z</dcterms:modified>
</cp:coreProperties>
</file>